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DB7B1" w14:textId="09E87E4D" w:rsidR="00D611C6" w:rsidRPr="005E3F78" w:rsidRDefault="004A4CEC" w:rsidP="005E3F78">
      <w:pPr>
        <w:pStyle w:val="a6"/>
      </w:pPr>
      <w:r>
        <w:t xml:space="preserve">Abstract </w:t>
      </w:r>
      <w:r w:rsidR="00F87D76">
        <w:t>P</w:t>
      </w:r>
      <w:r w:rsidR="00D611C6">
        <w:t xml:space="preserve">reparation Guide </w:t>
      </w:r>
      <w:r w:rsidR="00BC4767">
        <w:t>a</w:t>
      </w:r>
      <w:r w:rsidR="00D611C6">
        <w:t xml:space="preserve">nd </w:t>
      </w:r>
      <w:r w:rsidR="00F87D76">
        <w:t>S</w:t>
      </w:r>
      <w:r w:rsidR="00D611C6">
        <w:t xml:space="preserve">ubmission </w:t>
      </w:r>
      <w:r w:rsidR="00F87D76">
        <w:t>Instructions</w:t>
      </w:r>
      <w:r w:rsidR="00B9415B">
        <w:t xml:space="preserve"> </w:t>
      </w:r>
      <w:r w:rsidR="00D611C6">
        <w:t>for</w:t>
      </w:r>
      <w:r w:rsidR="006E1249">
        <w:t xml:space="preserve"> </w:t>
      </w:r>
      <w:r w:rsidR="6F284460">
        <w:t>BAS</w:t>
      </w:r>
      <w:r w:rsidR="00BB1B87">
        <w:rPr>
          <w:rFonts w:hint="eastAsia"/>
          <w:lang w:eastAsia="zh-CN"/>
        </w:rPr>
        <w:t xml:space="preserve"> </w:t>
      </w:r>
      <w:r w:rsidR="6F284460">
        <w:t>202</w:t>
      </w:r>
      <w:r w:rsidR="003F6B21">
        <w:rPr>
          <w:rFonts w:hint="eastAsia"/>
          <w:lang w:eastAsia="zh-CN"/>
        </w:rPr>
        <w:t>6</w:t>
      </w:r>
      <w:r w:rsidR="6F284460">
        <w:t>: C</w:t>
      </w:r>
      <w:r w:rsidR="005F6036">
        <w:rPr>
          <w:rFonts w:hint="eastAsia"/>
          <w:lang w:eastAsia="zh-CN"/>
        </w:rPr>
        <w:t>limate</w:t>
      </w:r>
      <w:r w:rsidR="6F284460">
        <w:t xml:space="preserve">-Neutral </w:t>
      </w:r>
      <w:r w:rsidR="003F6B21">
        <w:rPr>
          <w:rFonts w:hint="eastAsia"/>
          <w:lang w:eastAsia="zh-CN"/>
        </w:rPr>
        <w:t>Building</w:t>
      </w:r>
      <w:r w:rsidR="6F284460">
        <w:t>s and Cities</w:t>
      </w:r>
      <w:r w:rsidR="00531831">
        <w:t xml:space="preserve"> </w:t>
      </w:r>
      <w:r w:rsidR="00D611C6">
        <w:t>Conference</w:t>
      </w:r>
    </w:p>
    <w:p w14:paraId="79ACF164" w14:textId="77777777" w:rsidR="006E4655" w:rsidRPr="00EA0B76" w:rsidRDefault="006E4655" w:rsidP="006E1249">
      <w:pPr>
        <w:pStyle w:val="Authors"/>
        <w:rPr>
          <w:bCs w:val="0"/>
          <w:i/>
          <w:iCs/>
          <w:sz w:val="20"/>
          <w:szCs w:val="16"/>
        </w:rPr>
      </w:pPr>
      <w:r w:rsidRPr="00EA0B76">
        <w:rPr>
          <w:bCs w:val="0"/>
          <w:i/>
          <w:iCs/>
          <w:sz w:val="20"/>
          <w:szCs w:val="16"/>
        </w:rPr>
        <w:t xml:space="preserve">(leave </w:t>
      </w:r>
      <w:r w:rsidR="00D14088" w:rsidRPr="00EA0B76">
        <w:rPr>
          <w:bCs w:val="0"/>
          <w:i/>
          <w:iCs/>
          <w:sz w:val="20"/>
          <w:szCs w:val="16"/>
        </w:rPr>
        <w:t xml:space="preserve">this line </w:t>
      </w:r>
      <w:r w:rsidRPr="00EA0B76">
        <w:rPr>
          <w:bCs w:val="0"/>
          <w:i/>
          <w:iCs/>
          <w:sz w:val="20"/>
          <w:szCs w:val="16"/>
        </w:rPr>
        <w:t>blank)</w:t>
      </w:r>
    </w:p>
    <w:p w14:paraId="7AB57F56" w14:textId="72AE8CA0" w:rsidR="00D611C6" w:rsidRPr="00EA0B76" w:rsidRDefault="00F536AD" w:rsidP="00374EC8">
      <w:pPr>
        <w:pStyle w:val="Authors"/>
        <w:rPr>
          <w:sz w:val="20"/>
          <w:szCs w:val="16"/>
          <w:lang w:val="en-US"/>
        </w:rPr>
      </w:pPr>
      <w:r w:rsidRPr="00EA0B76">
        <w:rPr>
          <w:sz w:val="20"/>
          <w:szCs w:val="16"/>
          <w:lang w:val="en-US"/>
        </w:rPr>
        <w:t>Jane Doe</w:t>
      </w:r>
      <w:r w:rsidRPr="00EA0B76">
        <w:rPr>
          <w:sz w:val="20"/>
          <w:szCs w:val="16"/>
          <w:vertAlign w:val="superscript"/>
          <w:lang w:val="en-US"/>
        </w:rPr>
        <w:t>1</w:t>
      </w:r>
      <w:r w:rsidRPr="00EA0B76">
        <w:rPr>
          <w:sz w:val="20"/>
          <w:szCs w:val="16"/>
          <w:lang w:val="en-US"/>
        </w:rPr>
        <w:t>, Richard Roe</w:t>
      </w:r>
      <w:r w:rsidRPr="00EA0B76">
        <w:rPr>
          <w:sz w:val="20"/>
          <w:szCs w:val="16"/>
          <w:vertAlign w:val="superscript"/>
          <w:lang w:val="en-US"/>
        </w:rPr>
        <w:t>2</w:t>
      </w:r>
      <w:r w:rsidRPr="00EA0B76">
        <w:rPr>
          <w:sz w:val="20"/>
          <w:szCs w:val="16"/>
          <w:lang w:val="en-US"/>
        </w:rPr>
        <w:t>, John Stiles</w:t>
      </w:r>
      <w:r w:rsidRPr="00EA0B76">
        <w:rPr>
          <w:sz w:val="20"/>
          <w:szCs w:val="16"/>
          <w:vertAlign w:val="superscript"/>
          <w:lang w:val="en-US"/>
        </w:rPr>
        <w:t>2</w:t>
      </w:r>
    </w:p>
    <w:p w14:paraId="1FE309BE" w14:textId="77777777" w:rsidR="00D611C6" w:rsidRPr="00EA0B76" w:rsidRDefault="00D611C6" w:rsidP="00374EC8">
      <w:pPr>
        <w:pStyle w:val="Authors"/>
        <w:rPr>
          <w:sz w:val="20"/>
          <w:szCs w:val="16"/>
        </w:rPr>
      </w:pPr>
      <w:r w:rsidRPr="00EA0B76">
        <w:rPr>
          <w:sz w:val="20"/>
          <w:szCs w:val="16"/>
          <w:vertAlign w:val="superscript"/>
        </w:rPr>
        <w:t>1</w:t>
      </w:r>
      <w:r w:rsidR="004B15E1" w:rsidRPr="00EA0B76">
        <w:rPr>
          <w:sz w:val="20"/>
          <w:szCs w:val="16"/>
        </w:rPr>
        <w:t>Institution 1</w:t>
      </w:r>
      <w:r w:rsidR="00F87D76" w:rsidRPr="00EA0B76">
        <w:rPr>
          <w:sz w:val="20"/>
          <w:szCs w:val="16"/>
        </w:rPr>
        <w:t xml:space="preserve">, </w:t>
      </w:r>
      <w:r w:rsidR="008D6572" w:rsidRPr="00EA0B76">
        <w:rPr>
          <w:sz w:val="20"/>
          <w:szCs w:val="16"/>
        </w:rPr>
        <w:t>City 1</w:t>
      </w:r>
      <w:r w:rsidR="00F87D76" w:rsidRPr="00EA0B76">
        <w:rPr>
          <w:sz w:val="20"/>
          <w:szCs w:val="16"/>
        </w:rPr>
        <w:t>, Country</w:t>
      </w:r>
      <w:r w:rsidR="008D6572" w:rsidRPr="00EA0B76">
        <w:rPr>
          <w:sz w:val="20"/>
          <w:szCs w:val="16"/>
        </w:rPr>
        <w:t xml:space="preserve"> 1</w:t>
      </w:r>
    </w:p>
    <w:p w14:paraId="63F98F78" w14:textId="77777777" w:rsidR="00D611C6" w:rsidRPr="00EA0B76" w:rsidRDefault="00D611C6" w:rsidP="00374EC8">
      <w:pPr>
        <w:pStyle w:val="Authors"/>
        <w:rPr>
          <w:sz w:val="20"/>
          <w:szCs w:val="16"/>
        </w:rPr>
      </w:pPr>
      <w:r w:rsidRPr="00EA0B76">
        <w:rPr>
          <w:sz w:val="20"/>
          <w:szCs w:val="16"/>
          <w:vertAlign w:val="superscript"/>
        </w:rPr>
        <w:t>2</w:t>
      </w:r>
      <w:r w:rsidR="00F87D76" w:rsidRPr="00EA0B76">
        <w:rPr>
          <w:sz w:val="20"/>
          <w:szCs w:val="16"/>
        </w:rPr>
        <w:t>Institution</w:t>
      </w:r>
      <w:r w:rsidR="004B15E1" w:rsidRPr="00EA0B76">
        <w:rPr>
          <w:sz w:val="20"/>
          <w:szCs w:val="16"/>
        </w:rPr>
        <w:t xml:space="preserve"> 2</w:t>
      </w:r>
      <w:r w:rsidR="00F87D76" w:rsidRPr="00EA0B76">
        <w:rPr>
          <w:sz w:val="20"/>
          <w:szCs w:val="16"/>
        </w:rPr>
        <w:t>, City</w:t>
      </w:r>
      <w:r w:rsidR="004B15E1" w:rsidRPr="00EA0B76">
        <w:rPr>
          <w:sz w:val="20"/>
          <w:szCs w:val="16"/>
        </w:rPr>
        <w:t xml:space="preserve"> 2</w:t>
      </w:r>
      <w:r w:rsidR="00F87D76" w:rsidRPr="00EA0B76">
        <w:rPr>
          <w:sz w:val="20"/>
          <w:szCs w:val="16"/>
        </w:rPr>
        <w:t>, Country</w:t>
      </w:r>
      <w:r w:rsidR="004B15E1" w:rsidRPr="00EA0B76">
        <w:rPr>
          <w:sz w:val="20"/>
          <w:szCs w:val="16"/>
        </w:rPr>
        <w:t xml:space="preserve"> 2</w:t>
      </w:r>
    </w:p>
    <w:p w14:paraId="7801D970" w14:textId="77777777" w:rsidR="00D611C6" w:rsidRPr="00EA0B76" w:rsidRDefault="006E4655" w:rsidP="00AB258F">
      <w:pPr>
        <w:pStyle w:val="Authors"/>
        <w:rPr>
          <w:i/>
          <w:sz w:val="20"/>
          <w:szCs w:val="16"/>
        </w:rPr>
      </w:pPr>
      <w:r w:rsidRPr="00EA0B76">
        <w:rPr>
          <w:i/>
          <w:sz w:val="20"/>
          <w:szCs w:val="16"/>
        </w:rPr>
        <w:t>(</w:t>
      </w:r>
      <w:r w:rsidR="00D611C6" w:rsidRPr="00EA0B76">
        <w:rPr>
          <w:i/>
          <w:sz w:val="20"/>
          <w:szCs w:val="16"/>
        </w:rPr>
        <w:t>The names and affiliations SHOULD NOT be included in</w:t>
      </w:r>
      <w:r w:rsidRPr="00EA0B76">
        <w:rPr>
          <w:i/>
          <w:sz w:val="20"/>
          <w:szCs w:val="16"/>
        </w:rPr>
        <w:t xml:space="preserve"> the draft submitted for review)</w:t>
      </w:r>
    </w:p>
    <w:p w14:paraId="79FF9EA3" w14:textId="6D91545E" w:rsidR="00AB258F" w:rsidRPr="00EA0B76" w:rsidRDefault="006E4655" w:rsidP="00D611C6">
      <w:pPr>
        <w:pStyle w:val="Authors"/>
        <w:rPr>
          <w:i/>
          <w:sz w:val="20"/>
          <w:szCs w:val="16"/>
        </w:rPr>
      </w:pPr>
      <w:r w:rsidRPr="00EA0B76">
        <w:rPr>
          <w:i/>
          <w:sz w:val="20"/>
          <w:szCs w:val="16"/>
        </w:rPr>
        <w:t xml:space="preserve">(leave blank up to </w:t>
      </w:r>
      <w:r w:rsidR="00EA0B76">
        <w:rPr>
          <w:i/>
          <w:sz w:val="20"/>
          <w:szCs w:val="16"/>
        </w:rPr>
        <w:t>this line</w:t>
      </w:r>
      <w:r w:rsidRPr="00EA0B76">
        <w:rPr>
          <w:i/>
          <w:sz w:val="20"/>
          <w:szCs w:val="16"/>
        </w:rPr>
        <w:t>)</w:t>
      </w:r>
    </w:p>
    <w:p w14:paraId="5E75C448" w14:textId="77777777" w:rsidR="00AB258F" w:rsidRPr="006E4655" w:rsidRDefault="00AB258F" w:rsidP="00D611C6">
      <w:pPr>
        <w:pStyle w:val="Authors"/>
        <w:rPr>
          <w:i/>
        </w:rPr>
      </w:pPr>
    </w:p>
    <w:p w14:paraId="66F7DBBD" w14:textId="77777777" w:rsidR="00D611C6" w:rsidRPr="006E4655" w:rsidRDefault="00D611C6" w:rsidP="00D611C6">
      <w:pPr>
        <w:pStyle w:val="Authors"/>
        <w:rPr>
          <w:i/>
        </w:rPr>
      </w:pPr>
    </w:p>
    <w:p w14:paraId="4DB5DCD7" w14:textId="77777777" w:rsidR="00D611C6" w:rsidRPr="00D611C6" w:rsidRDefault="00D611C6" w:rsidP="00D611C6">
      <w:pPr>
        <w:pStyle w:val="Authors"/>
        <w:sectPr w:rsidR="00D611C6" w:rsidRPr="00D611C6" w:rsidSect="00EA0B76">
          <w:headerReference w:type="default" r:id="rId11"/>
          <w:type w:val="continuous"/>
          <w:pgSz w:w="11894" w:h="16834" w:code="9"/>
          <w:pgMar w:top="1418" w:right="1134" w:bottom="1418" w:left="1134" w:header="720" w:footer="720" w:gutter="0"/>
          <w:cols w:space="720"/>
          <w:docGrid w:linePitch="272"/>
        </w:sectPr>
      </w:pPr>
    </w:p>
    <w:p w14:paraId="54E6159F" w14:textId="77777777" w:rsidR="00D611C6" w:rsidRPr="00B65580" w:rsidRDefault="00D611C6" w:rsidP="00B65580">
      <w:pPr>
        <w:pStyle w:val="1"/>
      </w:pPr>
      <w:r w:rsidRPr="00B65580">
        <w:t>A</w:t>
      </w:r>
      <w:r w:rsidR="00F87D76" w:rsidRPr="00B65580">
        <w:t>bstract</w:t>
      </w:r>
    </w:p>
    <w:p w14:paraId="7B87D631" w14:textId="442363DA" w:rsidR="008045F7" w:rsidRPr="00BB5307" w:rsidRDefault="002B267C" w:rsidP="00A24AE5">
      <w:pPr>
        <w:pStyle w:val="Body"/>
      </w:pPr>
      <w:r w:rsidRPr="002B267C">
        <w:t>The abstract should not exceed one page.</w:t>
      </w:r>
    </w:p>
    <w:p w14:paraId="25311688" w14:textId="2A69AF42" w:rsidR="008045F7" w:rsidRDefault="008045F7" w:rsidP="008B177C">
      <w:pPr>
        <w:pStyle w:val="Body"/>
      </w:pPr>
      <w:r w:rsidRPr="00BB5307">
        <w:t xml:space="preserve">Abstracts must clearly identify (i) </w:t>
      </w:r>
      <w:r w:rsidR="002B267C" w:rsidRPr="002B267C">
        <w:t>the current state of the art and context</w:t>
      </w:r>
      <w:r w:rsidRPr="00BB5307">
        <w:t xml:space="preserve">, (ii) </w:t>
      </w:r>
      <w:r w:rsidR="002B267C" w:rsidRPr="002B267C">
        <w:t>the identified limitations or gaps</w:t>
      </w:r>
      <w:r w:rsidRPr="00BB5307">
        <w:t xml:space="preserve">, (iii) </w:t>
      </w:r>
      <w:r w:rsidR="002B267C" w:rsidRPr="002B267C">
        <w:t>the methodology or approach adopted,</w:t>
      </w:r>
      <w:r w:rsidRPr="00BB5307">
        <w:t xml:space="preserve"> (iv) </w:t>
      </w:r>
      <w:r w:rsidR="002B267C" w:rsidRPr="002B267C">
        <w:t>the main findings and results, and</w:t>
      </w:r>
      <w:r w:rsidRPr="00BB5307">
        <w:t xml:space="preserve"> (v) </w:t>
      </w:r>
      <w:r w:rsidR="002B267C" w:rsidRPr="002B267C">
        <w:t>the major contribution and significance of the study.</w:t>
      </w:r>
    </w:p>
    <w:p w14:paraId="67CA26ED" w14:textId="77777777" w:rsidR="004A4CEC" w:rsidRDefault="004A4CEC" w:rsidP="008B177C">
      <w:pPr>
        <w:pStyle w:val="Body"/>
      </w:pPr>
    </w:p>
    <w:sectPr w:rsidR="004A4CEC" w:rsidSect="004A4CEC">
      <w:type w:val="continuous"/>
      <w:pgSz w:w="11894" w:h="16834" w:code="9"/>
      <w:pgMar w:top="1418" w:right="1134" w:bottom="1418" w:left="1134" w:header="720" w:footer="720" w:gutter="0"/>
      <w:cols w:space="454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F04BD" w14:textId="77777777" w:rsidR="00DE3EFC" w:rsidRDefault="00DE3EFC">
      <w:r>
        <w:separator/>
      </w:r>
    </w:p>
  </w:endnote>
  <w:endnote w:type="continuationSeparator" w:id="0">
    <w:p w14:paraId="639A3C38" w14:textId="77777777" w:rsidR="00DE3EFC" w:rsidRDefault="00DE3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E002E" w14:textId="77777777" w:rsidR="00DE3EFC" w:rsidRDefault="00DE3EFC">
      <w:r>
        <w:separator/>
      </w:r>
    </w:p>
  </w:footnote>
  <w:footnote w:type="continuationSeparator" w:id="0">
    <w:p w14:paraId="3EB31AFB" w14:textId="77777777" w:rsidR="00DE3EFC" w:rsidRDefault="00DE3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CCCE8" w14:textId="1E271658" w:rsidR="00E831DC" w:rsidRDefault="004A4CEC">
    <w:pPr>
      <w:pStyle w:val="a3"/>
    </w:pPr>
    <w:r w:rsidRPr="004A4CEC">
      <w:rPr>
        <w:noProof/>
      </w:rPr>
      <w:drawing>
        <wp:anchor distT="0" distB="0" distL="114300" distR="114300" simplePos="0" relativeHeight="251658240" behindDoc="0" locked="0" layoutInCell="1" allowOverlap="1" wp14:anchorId="79233B83" wp14:editId="31ECAF64">
          <wp:simplePos x="0" y="0"/>
          <wp:positionH relativeFrom="page">
            <wp:posOffset>-32464</wp:posOffset>
          </wp:positionH>
          <wp:positionV relativeFrom="paragraph">
            <wp:posOffset>-478843</wp:posOffset>
          </wp:positionV>
          <wp:extent cx="7594762" cy="435989"/>
          <wp:effectExtent l="0" t="0" r="0" b="254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446E9BF3-D244-77CD-12C8-5EF754E6DDF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446E9BF3-D244-77CD-12C8-5EF754E6DDF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4762" cy="435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B4F1A"/>
    <w:multiLevelType w:val="singleLevel"/>
    <w:tmpl w:val="814811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017204E"/>
    <w:multiLevelType w:val="hybridMultilevel"/>
    <w:tmpl w:val="E9785DE8"/>
    <w:lvl w:ilvl="0" w:tplc="2438056C">
      <w:start w:val="1"/>
      <w:numFmt w:val="decimal"/>
      <w:pStyle w:val="Listnumbered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C31B0F"/>
    <w:multiLevelType w:val="singleLevel"/>
    <w:tmpl w:val="C37AD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E45179"/>
    <w:multiLevelType w:val="hybridMultilevel"/>
    <w:tmpl w:val="8DF46C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1962D72"/>
    <w:multiLevelType w:val="hybridMultilevel"/>
    <w:tmpl w:val="9FF4DA86"/>
    <w:lvl w:ilvl="0" w:tplc="32A0811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F37A21"/>
    <w:multiLevelType w:val="singleLevel"/>
    <w:tmpl w:val="820215C4"/>
    <w:lvl w:ilvl="0">
      <w:start w:val="1"/>
      <w:numFmt w:val="bullet"/>
      <w:pStyle w:val="Listbulle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9741983"/>
    <w:multiLevelType w:val="hybridMultilevel"/>
    <w:tmpl w:val="EA3CAF8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9C414B3"/>
    <w:multiLevelType w:val="hybridMultilevel"/>
    <w:tmpl w:val="8BD8798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7653878">
    <w:abstractNumId w:val="5"/>
  </w:num>
  <w:num w:numId="2" w16cid:durableId="1137796909">
    <w:abstractNumId w:val="0"/>
  </w:num>
  <w:num w:numId="3" w16cid:durableId="214707494">
    <w:abstractNumId w:val="2"/>
  </w:num>
  <w:num w:numId="4" w16cid:durableId="981471228">
    <w:abstractNumId w:val="4"/>
  </w:num>
  <w:num w:numId="5" w16cid:durableId="1192380605">
    <w:abstractNumId w:val="3"/>
  </w:num>
  <w:num w:numId="6" w16cid:durableId="360513793">
    <w:abstractNumId w:val="6"/>
  </w:num>
  <w:num w:numId="7" w16cid:durableId="186716216">
    <w:abstractNumId w:val="1"/>
  </w:num>
  <w:num w:numId="8" w16cid:durableId="1829806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activeWritingStyle w:appName="MSWord" w:lang="en-US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FAF"/>
    <w:rsid w:val="00034AFA"/>
    <w:rsid w:val="00044DB1"/>
    <w:rsid w:val="000600AA"/>
    <w:rsid w:val="00083269"/>
    <w:rsid w:val="00090060"/>
    <w:rsid w:val="0009328C"/>
    <w:rsid w:val="000B23E4"/>
    <w:rsid w:val="000D49D6"/>
    <w:rsid w:val="000E135B"/>
    <w:rsid w:val="000F4D02"/>
    <w:rsid w:val="000F5F30"/>
    <w:rsid w:val="00100C94"/>
    <w:rsid w:val="00133330"/>
    <w:rsid w:val="00141D4C"/>
    <w:rsid w:val="00166440"/>
    <w:rsid w:val="00170411"/>
    <w:rsid w:val="001717A0"/>
    <w:rsid w:val="0017518E"/>
    <w:rsid w:val="0018609D"/>
    <w:rsid w:val="00193D51"/>
    <w:rsid w:val="001B43E5"/>
    <w:rsid w:val="001C113A"/>
    <w:rsid w:val="001E0BA2"/>
    <w:rsid w:val="001F2220"/>
    <w:rsid w:val="00224F6B"/>
    <w:rsid w:val="00232430"/>
    <w:rsid w:val="00234987"/>
    <w:rsid w:val="002529DD"/>
    <w:rsid w:val="00254098"/>
    <w:rsid w:val="0025590B"/>
    <w:rsid w:val="00265EDE"/>
    <w:rsid w:val="00277B1B"/>
    <w:rsid w:val="002801D7"/>
    <w:rsid w:val="002809F6"/>
    <w:rsid w:val="002872C1"/>
    <w:rsid w:val="002B267C"/>
    <w:rsid w:val="002B7D40"/>
    <w:rsid w:val="002C126D"/>
    <w:rsid w:val="00315FA9"/>
    <w:rsid w:val="003374D1"/>
    <w:rsid w:val="003407D5"/>
    <w:rsid w:val="00346B3C"/>
    <w:rsid w:val="00351B55"/>
    <w:rsid w:val="003719B3"/>
    <w:rsid w:val="00374EC8"/>
    <w:rsid w:val="003935C7"/>
    <w:rsid w:val="003972CA"/>
    <w:rsid w:val="003A0069"/>
    <w:rsid w:val="003A2A93"/>
    <w:rsid w:val="003A7FD3"/>
    <w:rsid w:val="003B179A"/>
    <w:rsid w:val="003E6653"/>
    <w:rsid w:val="003F6B21"/>
    <w:rsid w:val="00404369"/>
    <w:rsid w:val="00404F5F"/>
    <w:rsid w:val="00410681"/>
    <w:rsid w:val="00417F22"/>
    <w:rsid w:val="00463E6A"/>
    <w:rsid w:val="0046432E"/>
    <w:rsid w:val="004A2AB7"/>
    <w:rsid w:val="004A4CEC"/>
    <w:rsid w:val="004B15E1"/>
    <w:rsid w:val="004D26B1"/>
    <w:rsid w:val="004E1C00"/>
    <w:rsid w:val="00504BB7"/>
    <w:rsid w:val="00511CAD"/>
    <w:rsid w:val="005148C4"/>
    <w:rsid w:val="00531831"/>
    <w:rsid w:val="005464B7"/>
    <w:rsid w:val="005B7312"/>
    <w:rsid w:val="005C2ECF"/>
    <w:rsid w:val="005D7B9A"/>
    <w:rsid w:val="005E3F78"/>
    <w:rsid w:val="005F6036"/>
    <w:rsid w:val="005F681D"/>
    <w:rsid w:val="005F7342"/>
    <w:rsid w:val="005F7C2C"/>
    <w:rsid w:val="0064048A"/>
    <w:rsid w:val="0064518E"/>
    <w:rsid w:val="0066347E"/>
    <w:rsid w:val="00673008"/>
    <w:rsid w:val="0068346A"/>
    <w:rsid w:val="00684B57"/>
    <w:rsid w:val="006913D1"/>
    <w:rsid w:val="0069441C"/>
    <w:rsid w:val="006A1842"/>
    <w:rsid w:val="006A5CF3"/>
    <w:rsid w:val="006D22C0"/>
    <w:rsid w:val="006E1249"/>
    <w:rsid w:val="006E4655"/>
    <w:rsid w:val="0070490F"/>
    <w:rsid w:val="00744777"/>
    <w:rsid w:val="007468D3"/>
    <w:rsid w:val="00750228"/>
    <w:rsid w:val="007539DE"/>
    <w:rsid w:val="00755C90"/>
    <w:rsid w:val="0076118A"/>
    <w:rsid w:val="00784C14"/>
    <w:rsid w:val="00796B09"/>
    <w:rsid w:val="007E27A2"/>
    <w:rsid w:val="007E3B2E"/>
    <w:rsid w:val="00803137"/>
    <w:rsid w:val="008045F7"/>
    <w:rsid w:val="00805CC7"/>
    <w:rsid w:val="008100ED"/>
    <w:rsid w:val="00811467"/>
    <w:rsid w:val="00812E71"/>
    <w:rsid w:val="00813C4D"/>
    <w:rsid w:val="00854D80"/>
    <w:rsid w:val="008614BD"/>
    <w:rsid w:val="0089068E"/>
    <w:rsid w:val="00896141"/>
    <w:rsid w:val="008A3920"/>
    <w:rsid w:val="008B177C"/>
    <w:rsid w:val="008B4B94"/>
    <w:rsid w:val="008C54B0"/>
    <w:rsid w:val="008D6572"/>
    <w:rsid w:val="00900F82"/>
    <w:rsid w:val="009149B2"/>
    <w:rsid w:val="00935E1D"/>
    <w:rsid w:val="009414EE"/>
    <w:rsid w:val="00945496"/>
    <w:rsid w:val="009657C8"/>
    <w:rsid w:val="009678B2"/>
    <w:rsid w:val="009913A9"/>
    <w:rsid w:val="009D7D04"/>
    <w:rsid w:val="009E1EA3"/>
    <w:rsid w:val="00A051C2"/>
    <w:rsid w:val="00A0672F"/>
    <w:rsid w:val="00A11B98"/>
    <w:rsid w:val="00A222A7"/>
    <w:rsid w:val="00A24AE5"/>
    <w:rsid w:val="00A511E4"/>
    <w:rsid w:val="00A55DAB"/>
    <w:rsid w:val="00A621BC"/>
    <w:rsid w:val="00A80FAF"/>
    <w:rsid w:val="00AA1C09"/>
    <w:rsid w:val="00AB258F"/>
    <w:rsid w:val="00AB510E"/>
    <w:rsid w:val="00AD5C27"/>
    <w:rsid w:val="00AE3D97"/>
    <w:rsid w:val="00AF2FBB"/>
    <w:rsid w:val="00B000E8"/>
    <w:rsid w:val="00B016D7"/>
    <w:rsid w:val="00B47226"/>
    <w:rsid w:val="00B522B3"/>
    <w:rsid w:val="00B65580"/>
    <w:rsid w:val="00B712A1"/>
    <w:rsid w:val="00B9415B"/>
    <w:rsid w:val="00BB1B87"/>
    <w:rsid w:val="00BB51FE"/>
    <w:rsid w:val="00BB5307"/>
    <w:rsid w:val="00BC4767"/>
    <w:rsid w:val="00BD02F1"/>
    <w:rsid w:val="00BE2B65"/>
    <w:rsid w:val="00BE5842"/>
    <w:rsid w:val="00BF15D7"/>
    <w:rsid w:val="00BF26EA"/>
    <w:rsid w:val="00C0580D"/>
    <w:rsid w:val="00C11CFC"/>
    <w:rsid w:val="00C310FF"/>
    <w:rsid w:val="00C436C3"/>
    <w:rsid w:val="00C473A4"/>
    <w:rsid w:val="00C63955"/>
    <w:rsid w:val="00C77029"/>
    <w:rsid w:val="00C77F73"/>
    <w:rsid w:val="00C861CA"/>
    <w:rsid w:val="00C90643"/>
    <w:rsid w:val="00CC2229"/>
    <w:rsid w:val="00CC40F3"/>
    <w:rsid w:val="00CC5CD9"/>
    <w:rsid w:val="00CE384D"/>
    <w:rsid w:val="00CE4755"/>
    <w:rsid w:val="00CF2AEE"/>
    <w:rsid w:val="00D00153"/>
    <w:rsid w:val="00D008D7"/>
    <w:rsid w:val="00D057E5"/>
    <w:rsid w:val="00D14088"/>
    <w:rsid w:val="00D21408"/>
    <w:rsid w:val="00D26F7B"/>
    <w:rsid w:val="00D35FEA"/>
    <w:rsid w:val="00D4408A"/>
    <w:rsid w:val="00D611C6"/>
    <w:rsid w:val="00D66488"/>
    <w:rsid w:val="00D82A4F"/>
    <w:rsid w:val="00D84EED"/>
    <w:rsid w:val="00D90A9F"/>
    <w:rsid w:val="00DA49DE"/>
    <w:rsid w:val="00DC174A"/>
    <w:rsid w:val="00DD1EB8"/>
    <w:rsid w:val="00DE3EFC"/>
    <w:rsid w:val="00DE4C67"/>
    <w:rsid w:val="00DF6CA0"/>
    <w:rsid w:val="00E24741"/>
    <w:rsid w:val="00E70052"/>
    <w:rsid w:val="00E7569A"/>
    <w:rsid w:val="00E831DC"/>
    <w:rsid w:val="00E84331"/>
    <w:rsid w:val="00E87DB1"/>
    <w:rsid w:val="00E957F2"/>
    <w:rsid w:val="00E97A98"/>
    <w:rsid w:val="00EA0B76"/>
    <w:rsid w:val="00EA6D4D"/>
    <w:rsid w:val="00EB2FDC"/>
    <w:rsid w:val="00EB5954"/>
    <w:rsid w:val="00EC160C"/>
    <w:rsid w:val="00EC1C3E"/>
    <w:rsid w:val="00F101A7"/>
    <w:rsid w:val="00F1600A"/>
    <w:rsid w:val="00F249CF"/>
    <w:rsid w:val="00F24DC8"/>
    <w:rsid w:val="00F30945"/>
    <w:rsid w:val="00F536AD"/>
    <w:rsid w:val="00F55EED"/>
    <w:rsid w:val="00F63089"/>
    <w:rsid w:val="00F87D76"/>
    <w:rsid w:val="063F57E9"/>
    <w:rsid w:val="0FBB3BA4"/>
    <w:rsid w:val="392977FB"/>
    <w:rsid w:val="55249893"/>
    <w:rsid w:val="6F28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FD5860"/>
  <w15:docId w15:val="{48E90710-CB91-4E1E-B211-98E942BF2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B258F"/>
    <w:pPr>
      <w:spacing w:after="60"/>
      <w:jc w:val="both"/>
    </w:pPr>
    <w:rPr>
      <w:lang w:val="en-GB"/>
    </w:rPr>
  </w:style>
  <w:style w:type="paragraph" w:styleId="1">
    <w:name w:val="heading 1"/>
    <w:basedOn w:val="a"/>
    <w:next w:val="a"/>
    <w:link w:val="10"/>
    <w:qFormat/>
    <w:rsid w:val="00D14088"/>
    <w:pPr>
      <w:keepNext/>
      <w:spacing w:before="60"/>
      <w:jc w:val="left"/>
      <w:outlineLvl w:val="0"/>
    </w:pPr>
    <w:rPr>
      <w:b/>
      <w:kern w:val="28"/>
      <w:sz w:val="24"/>
    </w:rPr>
  </w:style>
  <w:style w:type="paragraph" w:styleId="2">
    <w:name w:val="heading 2"/>
    <w:basedOn w:val="a"/>
    <w:next w:val="a"/>
    <w:qFormat/>
    <w:rsid w:val="00D14088"/>
    <w:pPr>
      <w:keepNext/>
      <w:jc w:val="left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611C6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D611C6"/>
    <w:pPr>
      <w:tabs>
        <w:tab w:val="center" w:pos="4153"/>
        <w:tab w:val="right" w:pos="8306"/>
      </w:tabs>
    </w:pPr>
  </w:style>
  <w:style w:type="paragraph" w:customStyle="1" w:styleId="Body">
    <w:name w:val="Body"/>
    <w:link w:val="BodyChar"/>
    <w:rsid w:val="00D611C6"/>
    <w:pPr>
      <w:spacing w:before="60" w:after="60"/>
      <w:jc w:val="both"/>
    </w:pPr>
    <w:rPr>
      <w:noProof/>
    </w:rPr>
  </w:style>
  <w:style w:type="character" w:styleId="a5">
    <w:name w:val="line number"/>
    <w:basedOn w:val="a0"/>
    <w:semiHidden/>
    <w:unhideWhenUsed/>
    <w:rsid w:val="00684B57"/>
  </w:style>
  <w:style w:type="paragraph" w:styleId="a6">
    <w:name w:val="Title"/>
    <w:basedOn w:val="a"/>
    <w:link w:val="a7"/>
    <w:qFormat/>
    <w:rsid w:val="005E3F78"/>
    <w:pPr>
      <w:spacing w:after="0" w:line="280" w:lineRule="exact"/>
      <w:jc w:val="center"/>
      <w:outlineLvl w:val="0"/>
    </w:pPr>
    <w:rPr>
      <w:b/>
      <w:kern w:val="28"/>
      <w:sz w:val="24"/>
    </w:rPr>
  </w:style>
  <w:style w:type="paragraph" w:customStyle="1" w:styleId="TableHeader">
    <w:name w:val="Table Header"/>
    <w:basedOn w:val="a6"/>
    <w:rsid w:val="00D611C6"/>
    <w:pPr>
      <w:spacing w:line="220" w:lineRule="exact"/>
    </w:pPr>
    <w:rPr>
      <w:sz w:val="18"/>
    </w:rPr>
  </w:style>
  <w:style w:type="paragraph" w:customStyle="1" w:styleId="Authors">
    <w:name w:val="Authors"/>
    <w:basedOn w:val="a"/>
    <w:qFormat/>
    <w:rsid w:val="005E3F78"/>
    <w:pPr>
      <w:spacing w:after="0" w:line="280" w:lineRule="exact"/>
      <w:jc w:val="center"/>
    </w:pPr>
    <w:rPr>
      <w:bCs/>
      <w:sz w:val="24"/>
    </w:rPr>
  </w:style>
  <w:style w:type="paragraph" w:styleId="a8">
    <w:name w:val="Balloon Text"/>
    <w:basedOn w:val="a"/>
    <w:link w:val="a9"/>
    <w:rsid w:val="00531831"/>
    <w:rPr>
      <w:rFonts w:ascii="Tahoma" w:hAnsi="Tahoma" w:cs="Tahoma"/>
      <w:sz w:val="16"/>
      <w:szCs w:val="16"/>
    </w:rPr>
  </w:style>
  <w:style w:type="character" w:customStyle="1" w:styleId="a9">
    <w:name w:val="註解方塊文字 字元"/>
    <w:basedOn w:val="a0"/>
    <w:link w:val="a8"/>
    <w:rsid w:val="00531831"/>
    <w:rPr>
      <w:rFonts w:ascii="Tahoma" w:hAnsi="Tahoma" w:cs="Tahoma"/>
      <w:sz w:val="16"/>
      <w:szCs w:val="16"/>
      <w:lang w:val="en-GB"/>
    </w:rPr>
  </w:style>
  <w:style w:type="character" w:styleId="aa">
    <w:name w:val="Placeholder Text"/>
    <w:basedOn w:val="a0"/>
    <w:uiPriority w:val="99"/>
    <w:semiHidden/>
    <w:rsid w:val="00854D80"/>
    <w:rPr>
      <w:color w:val="808080"/>
    </w:rPr>
  </w:style>
  <w:style w:type="table" w:styleId="ab">
    <w:name w:val="Table Grid"/>
    <w:basedOn w:val="a1"/>
    <w:rsid w:val="00DA4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rsid w:val="00D14088"/>
    <w:rPr>
      <w:b/>
      <w:kern w:val="28"/>
      <w:sz w:val="24"/>
      <w:lang w:val="en-GB"/>
    </w:rPr>
  </w:style>
  <w:style w:type="paragraph" w:styleId="ac">
    <w:name w:val="Document Map"/>
    <w:basedOn w:val="a"/>
    <w:link w:val="ad"/>
    <w:semiHidden/>
    <w:unhideWhenUsed/>
    <w:rsid w:val="004A2AB7"/>
    <w:rPr>
      <w:sz w:val="24"/>
      <w:szCs w:val="24"/>
    </w:rPr>
  </w:style>
  <w:style w:type="character" w:customStyle="1" w:styleId="ad">
    <w:name w:val="文件引導模式 字元"/>
    <w:basedOn w:val="a0"/>
    <w:link w:val="ac"/>
    <w:semiHidden/>
    <w:rsid w:val="004A2AB7"/>
    <w:rPr>
      <w:sz w:val="24"/>
      <w:szCs w:val="24"/>
      <w:lang w:val="en-GB"/>
    </w:rPr>
  </w:style>
  <w:style w:type="character" w:styleId="ae">
    <w:name w:val="annotation reference"/>
    <w:basedOn w:val="a0"/>
    <w:semiHidden/>
    <w:unhideWhenUsed/>
    <w:rsid w:val="00D82A4F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D82A4F"/>
  </w:style>
  <w:style w:type="character" w:customStyle="1" w:styleId="af0">
    <w:name w:val="註解文字 字元"/>
    <w:basedOn w:val="a0"/>
    <w:link w:val="af"/>
    <w:semiHidden/>
    <w:rsid w:val="00D82A4F"/>
    <w:rPr>
      <w:lang w:val="en-GB"/>
    </w:rPr>
  </w:style>
  <w:style w:type="paragraph" w:styleId="af1">
    <w:name w:val="annotation subject"/>
    <w:basedOn w:val="af"/>
    <w:next w:val="af"/>
    <w:link w:val="af2"/>
    <w:semiHidden/>
    <w:unhideWhenUsed/>
    <w:rsid w:val="00D82A4F"/>
    <w:rPr>
      <w:b/>
      <w:bCs/>
    </w:rPr>
  </w:style>
  <w:style w:type="character" w:customStyle="1" w:styleId="af2">
    <w:name w:val="註解主旨 字元"/>
    <w:basedOn w:val="af0"/>
    <w:link w:val="af1"/>
    <w:semiHidden/>
    <w:rsid w:val="00D82A4F"/>
    <w:rPr>
      <w:b/>
      <w:bCs/>
      <w:lang w:val="en-GB"/>
    </w:rPr>
  </w:style>
  <w:style w:type="paragraph" w:customStyle="1" w:styleId="Reference">
    <w:name w:val="Reference"/>
    <w:basedOn w:val="a"/>
    <w:link w:val="ReferenceChar"/>
    <w:qFormat/>
    <w:rsid w:val="00750228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</w:tabs>
      <w:spacing w:before="60" w:line="240" w:lineRule="exact"/>
      <w:ind w:left="284" w:hanging="284"/>
    </w:pPr>
    <w:rPr>
      <w:noProof/>
      <w:lang w:val="en-US"/>
    </w:rPr>
  </w:style>
  <w:style w:type="paragraph" w:customStyle="1" w:styleId="Equation">
    <w:name w:val="Equation"/>
    <w:basedOn w:val="Body"/>
    <w:next w:val="Body"/>
    <w:qFormat/>
    <w:rsid w:val="003A7FD3"/>
    <w:pPr>
      <w:tabs>
        <w:tab w:val="center" w:pos="2268"/>
        <w:tab w:val="right" w:pos="4536"/>
      </w:tabs>
      <w:jc w:val="left"/>
    </w:pPr>
    <w:rPr>
      <w:lang w:val="en-GB"/>
    </w:rPr>
  </w:style>
  <w:style w:type="character" w:customStyle="1" w:styleId="BodyChar">
    <w:name w:val="Body Char"/>
    <w:basedOn w:val="a0"/>
    <w:link w:val="Body"/>
    <w:rsid w:val="00F101A7"/>
    <w:rPr>
      <w:noProof/>
    </w:rPr>
  </w:style>
  <w:style w:type="character" w:customStyle="1" w:styleId="ReferenceChar">
    <w:name w:val="Reference Char"/>
    <w:basedOn w:val="a0"/>
    <w:link w:val="Reference"/>
    <w:rsid w:val="00750228"/>
    <w:rPr>
      <w:noProof/>
    </w:rPr>
  </w:style>
  <w:style w:type="paragraph" w:styleId="af3">
    <w:name w:val="List Paragraph"/>
    <w:basedOn w:val="a"/>
    <w:uiPriority w:val="34"/>
    <w:rsid w:val="00BC4767"/>
    <w:pPr>
      <w:ind w:left="720"/>
      <w:contextualSpacing/>
    </w:pPr>
  </w:style>
  <w:style w:type="paragraph" w:styleId="af4">
    <w:name w:val="No Spacing"/>
    <w:uiPriority w:val="1"/>
    <w:rsid w:val="00BC4767"/>
    <w:rPr>
      <w:lang w:val="en-GB"/>
    </w:rPr>
  </w:style>
  <w:style w:type="paragraph" w:customStyle="1" w:styleId="Listbulleted">
    <w:name w:val="List (bulleted)"/>
    <w:basedOn w:val="a"/>
    <w:link w:val="ListbulletedChar"/>
    <w:qFormat/>
    <w:rsid w:val="00750228"/>
    <w:pPr>
      <w:numPr>
        <w:numId w:val="1"/>
      </w:numPr>
      <w:tabs>
        <w:tab w:val="clear" w:pos="360"/>
        <w:tab w:val="left" w:pos="340"/>
      </w:tabs>
      <w:spacing w:after="0" w:line="240" w:lineRule="exact"/>
      <w:ind w:left="284" w:hanging="284"/>
    </w:pPr>
    <w:rPr>
      <w:noProof/>
      <w:lang w:val="en-US"/>
    </w:rPr>
  </w:style>
  <w:style w:type="paragraph" w:customStyle="1" w:styleId="Figure">
    <w:name w:val="Figure"/>
    <w:basedOn w:val="a"/>
    <w:link w:val="FigureChar"/>
    <w:qFormat/>
    <w:rsid w:val="007E27A2"/>
    <w:pPr>
      <w:spacing w:before="60"/>
      <w:jc w:val="center"/>
    </w:pPr>
  </w:style>
  <w:style w:type="character" w:customStyle="1" w:styleId="ListbulletedChar">
    <w:name w:val="List (bulleted) Char"/>
    <w:basedOn w:val="a0"/>
    <w:link w:val="Listbulleted"/>
    <w:rsid w:val="00750228"/>
    <w:rPr>
      <w:noProof/>
    </w:rPr>
  </w:style>
  <w:style w:type="paragraph" w:customStyle="1" w:styleId="Captions">
    <w:name w:val="Captions"/>
    <w:basedOn w:val="a"/>
    <w:link w:val="CaptionsChar"/>
    <w:qFormat/>
    <w:rsid w:val="00684B57"/>
    <w:pPr>
      <w:jc w:val="center"/>
    </w:pPr>
    <w:rPr>
      <w:i/>
    </w:rPr>
  </w:style>
  <w:style w:type="character" w:customStyle="1" w:styleId="FigureChar">
    <w:name w:val="Figure Char"/>
    <w:basedOn w:val="a0"/>
    <w:link w:val="Figure"/>
    <w:rsid w:val="007E27A2"/>
    <w:rPr>
      <w:lang w:val="en-GB"/>
    </w:rPr>
  </w:style>
  <w:style w:type="paragraph" w:customStyle="1" w:styleId="Listnumbered">
    <w:name w:val="List (numbered)"/>
    <w:basedOn w:val="Listbulleted"/>
    <w:link w:val="ListnumberedChar"/>
    <w:qFormat/>
    <w:rsid w:val="006E1249"/>
    <w:pPr>
      <w:numPr>
        <w:numId w:val="7"/>
      </w:numPr>
      <w:tabs>
        <w:tab w:val="left" w:pos="340"/>
      </w:tabs>
      <w:ind w:left="284" w:hanging="284"/>
    </w:pPr>
  </w:style>
  <w:style w:type="character" w:customStyle="1" w:styleId="CaptionsChar">
    <w:name w:val="Captions Char"/>
    <w:basedOn w:val="a0"/>
    <w:link w:val="Captions"/>
    <w:rsid w:val="00684B57"/>
    <w:rPr>
      <w:i/>
      <w:lang w:val="en-GB"/>
    </w:rPr>
  </w:style>
  <w:style w:type="paragraph" w:customStyle="1" w:styleId="Tables">
    <w:name w:val="Tables"/>
    <w:basedOn w:val="a"/>
    <w:link w:val="TablesChar"/>
    <w:qFormat/>
    <w:rsid w:val="000F5F30"/>
    <w:pPr>
      <w:spacing w:after="0" w:line="220" w:lineRule="exact"/>
      <w:jc w:val="center"/>
      <w:outlineLvl w:val="0"/>
    </w:pPr>
    <w:rPr>
      <w:kern w:val="28"/>
      <w:sz w:val="18"/>
    </w:rPr>
  </w:style>
  <w:style w:type="character" w:customStyle="1" w:styleId="ListnumberedChar">
    <w:name w:val="List (numbered) Char"/>
    <w:basedOn w:val="ListbulletedChar"/>
    <w:link w:val="Listnumbered"/>
    <w:rsid w:val="006E1249"/>
    <w:rPr>
      <w:noProof/>
    </w:rPr>
  </w:style>
  <w:style w:type="character" w:customStyle="1" w:styleId="a7">
    <w:name w:val="標題 字元"/>
    <w:basedOn w:val="a0"/>
    <w:link w:val="a6"/>
    <w:rsid w:val="006913D1"/>
    <w:rPr>
      <w:b/>
      <w:kern w:val="28"/>
      <w:sz w:val="24"/>
      <w:lang w:val="en-GB"/>
    </w:rPr>
  </w:style>
  <w:style w:type="character" w:customStyle="1" w:styleId="TablesChar">
    <w:name w:val="Tables Char"/>
    <w:basedOn w:val="a0"/>
    <w:link w:val="Tables"/>
    <w:rsid w:val="000F5F30"/>
    <w:rPr>
      <w:b w:val="0"/>
      <w:caps w:val="0"/>
      <w:kern w:val="28"/>
      <w:sz w:val="18"/>
      <w:lang w:val="en-GB"/>
    </w:rPr>
  </w:style>
  <w:style w:type="paragraph" w:styleId="Web">
    <w:name w:val="Normal (Web)"/>
    <w:basedOn w:val="a"/>
    <w:uiPriority w:val="99"/>
    <w:semiHidden/>
    <w:unhideWhenUsed/>
    <w:rsid w:val="003935C7"/>
    <w:pPr>
      <w:spacing w:before="100" w:beforeAutospacing="1" w:after="100" w:afterAutospacing="1"/>
      <w:jc w:val="left"/>
    </w:pPr>
    <w:rPr>
      <w:sz w:val="24"/>
      <w:szCs w:val="24"/>
      <w:lang w:val="nl-BE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8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93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9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7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6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laverge\OneDrive%20-%20UGent\Conferences\building%20simulation%202021\BS2019_Paper_format_guide_0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313e7d-c367-44c6-9070-a1947d384745">
      <Terms xmlns="http://schemas.microsoft.com/office/infopath/2007/PartnerControls"/>
    </lcf76f155ced4ddcb4097134ff3c332f>
    <TaxCatchAll xmlns="d9ba54ea-5cb5-4f4e-9318-e18f7838d48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90B7F1AF298B40925741D3D029FB0F" ma:contentTypeVersion="17" ma:contentTypeDescription="Create a new document." ma:contentTypeScope="" ma:versionID="71ff70ab118961477acb4c1f3976e2ab">
  <xsd:schema xmlns:xsd="http://www.w3.org/2001/XMLSchema" xmlns:xs="http://www.w3.org/2001/XMLSchema" xmlns:p="http://schemas.microsoft.com/office/2006/metadata/properties" xmlns:ns2="22313e7d-c367-44c6-9070-a1947d384745" xmlns:ns3="d9ba54ea-5cb5-4f4e-9318-e18f7838d483" targetNamespace="http://schemas.microsoft.com/office/2006/metadata/properties" ma:root="true" ma:fieldsID="895f40dcb582d4414c00b95b88128690" ns2:_="" ns3:_="">
    <xsd:import namespace="22313e7d-c367-44c6-9070-a1947d384745"/>
    <xsd:import namespace="d9ba54ea-5cb5-4f4e-9318-e18f7838d4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313e7d-c367-44c6-9070-a1947d3847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e8987a6-c1bb-4d45-96f2-f973512b71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ba54ea-5cb5-4f4e-9318-e18f7838d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bf7299be-012e-4e04-a4dc-4523c8684a8f}" ma:internalName="TaxCatchAll" ma:showField="CatchAllData" ma:web="d9ba54ea-5cb5-4f4e-9318-e18f7838d4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89ED4-8557-4320-91AE-010E72E80B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3EB3F3-72DB-4E7A-B53E-2B9C9F1C6074}">
  <ds:schemaRefs>
    <ds:schemaRef ds:uri="http://schemas.microsoft.com/office/2006/metadata/properties"/>
    <ds:schemaRef ds:uri="http://schemas.microsoft.com/office/infopath/2007/PartnerControls"/>
    <ds:schemaRef ds:uri="22313e7d-c367-44c6-9070-a1947d384745"/>
    <ds:schemaRef ds:uri="d9ba54ea-5cb5-4f4e-9318-e18f7838d483"/>
  </ds:schemaRefs>
</ds:datastoreItem>
</file>

<file path=customXml/itemProps3.xml><?xml version="1.0" encoding="utf-8"?>
<ds:datastoreItem xmlns:ds="http://schemas.openxmlformats.org/officeDocument/2006/customXml" ds:itemID="{3F04F45B-610D-4169-BF56-B82F19879A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313e7d-c367-44c6-9070-a1947d384745"/>
    <ds:schemaRef ds:uri="d9ba54ea-5cb5-4f4e-9318-e18f7838d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6DCD99-3D22-4C27-A922-6C1707F4E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BS2019_Paper_format_guide_00.dotx</Template>
  <TotalTime>9</TotalTime>
  <Pages>1</Pages>
  <Words>109</Words>
  <Characters>568</Characters>
  <Application>Microsoft Office Word</Application>
  <DocSecurity>0</DocSecurity>
  <Lines>15</Lines>
  <Paragraphs>12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wusi@ust.hk</dc:creator>
  <cp:keywords/>
  <dc:description/>
  <cp:lastModifiedBy>WU Si</cp:lastModifiedBy>
  <cp:revision>7</cp:revision>
  <dcterms:created xsi:type="dcterms:W3CDTF">2025-10-21T11:06:00Z</dcterms:created>
  <dcterms:modified xsi:type="dcterms:W3CDTF">2025-10-22T04:32:00Z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0x0101004A90B7F1AF298B40925741D3D029FB0F</vt:lpwstr>
  </property>
  <property fmtid="{D5CDD505-2E9C-101B-9397-08002B2CF9AE}" pid="3" name="MediaServiceImageTags">
    <vt:lpwstr/>
  </property>
</Properties>
</file>